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2F0E5" w14:textId="77777777" w:rsidR="00565460" w:rsidRDefault="00565460" w:rsidP="00565460">
      <w:pPr>
        <w:pStyle w:val="Firmenname"/>
        <w:spacing w:before="0" w:after="0"/>
        <w:jc w:val="left"/>
        <w:rPr>
          <w:rFonts w:asciiTheme="minorHAnsi" w:hAnsiTheme="minorHAnsi"/>
        </w:rPr>
      </w:pPr>
      <w:r>
        <w:rPr>
          <w:noProof/>
          <w:lang w:val="de-AT" w:eastAsia="de-AT"/>
        </w:rPr>
        <w:drawing>
          <wp:anchor distT="0" distB="0" distL="114300" distR="114300" simplePos="0" relativeHeight="251658240" behindDoc="1" locked="0" layoutInCell="1" allowOverlap="1" wp14:anchorId="6E8DA689" wp14:editId="4B3AD6CC">
            <wp:simplePos x="0" y="0"/>
            <wp:positionH relativeFrom="column">
              <wp:posOffset>4424680</wp:posOffset>
            </wp:positionH>
            <wp:positionV relativeFrom="paragraph">
              <wp:posOffset>-323850</wp:posOffset>
            </wp:positionV>
            <wp:extent cx="1793875" cy="781050"/>
            <wp:effectExtent l="0" t="0" r="0" b="0"/>
            <wp:wrapTight wrapText="bothSides">
              <wp:wrapPolygon edited="0">
                <wp:start x="0" y="0"/>
                <wp:lineTo x="0" y="21073"/>
                <wp:lineTo x="21332" y="21073"/>
                <wp:lineTo x="21332" y="0"/>
                <wp:lineTo x="0" y="0"/>
              </wp:wrapPolygon>
            </wp:wrapTight>
            <wp:docPr id="2" name="Grafik 2" descr="Logo_NEU_MS_Arnfels_Varian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_NEU_MS_Arnfels_Variant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3875" cy="7810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sz w:val="28"/>
          <w:szCs w:val="28"/>
        </w:rPr>
        <w:t xml:space="preserve">MITTELSCHULE         </w:t>
      </w:r>
    </w:p>
    <w:p w14:paraId="3280520A" w14:textId="77777777" w:rsidR="00565460" w:rsidRDefault="00565460" w:rsidP="00565460">
      <w:pPr>
        <w:pStyle w:val="Firmenname"/>
        <w:spacing w:before="0" w:after="0"/>
        <w:jc w:val="left"/>
        <w:rPr>
          <w:rFonts w:asciiTheme="minorHAnsi" w:hAnsiTheme="minorHAnsi"/>
          <w:sz w:val="28"/>
          <w:szCs w:val="24"/>
        </w:rPr>
      </w:pPr>
      <w:r>
        <w:rPr>
          <w:rFonts w:asciiTheme="minorHAnsi" w:hAnsiTheme="minorHAnsi"/>
          <w:sz w:val="28"/>
          <w:szCs w:val="24"/>
        </w:rPr>
        <w:t>Arnfels</w:t>
      </w:r>
    </w:p>
    <w:p w14:paraId="7FD82318" w14:textId="77777777" w:rsidR="00565460" w:rsidRDefault="00565460" w:rsidP="00565460">
      <w:pPr>
        <w:spacing w:after="0"/>
        <w:rPr>
          <w:sz w:val="16"/>
        </w:rPr>
      </w:pPr>
      <w:r>
        <w:rPr>
          <w:sz w:val="16"/>
        </w:rPr>
        <w:t>Schulkennzahl: 610012</w:t>
      </w:r>
      <w:r>
        <w:rPr>
          <w:sz w:val="16"/>
        </w:rPr>
        <w:tab/>
      </w:r>
      <w:r>
        <w:rPr>
          <w:sz w:val="16"/>
        </w:rPr>
        <w:tab/>
      </w:r>
      <w:r>
        <w:rPr>
          <w:sz w:val="16"/>
        </w:rPr>
        <w:tab/>
      </w:r>
      <w:r>
        <w:rPr>
          <w:sz w:val="16"/>
        </w:rPr>
        <w:tab/>
        <w:t>Telefon:</w:t>
      </w:r>
      <w:r>
        <w:rPr>
          <w:sz w:val="16"/>
        </w:rPr>
        <w:tab/>
        <w:t>03455 / 8066</w:t>
      </w:r>
    </w:p>
    <w:p w14:paraId="4AF0CED2" w14:textId="77777777" w:rsidR="00B83E6A" w:rsidRDefault="00565460" w:rsidP="00565460">
      <w:pPr>
        <w:spacing w:after="0"/>
        <w:rPr>
          <w:sz w:val="16"/>
        </w:rPr>
      </w:pPr>
      <w:r>
        <w:rPr>
          <w:sz w:val="16"/>
        </w:rPr>
        <w:t>Dienststellennummer: HS LB 01</w:t>
      </w:r>
      <w:r>
        <w:rPr>
          <w:sz w:val="16"/>
        </w:rPr>
        <w:tab/>
      </w:r>
      <w:r>
        <w:rPr>
          <w:sz w:val="16"/>
        </w:rPr>
        <w:tab/>
      </w:r>
      <w:r>
        <w:rPr>
          <w:sz w:val="16"/>
        </w:rPr>
        <w:tab/>
      </w:r>
      <w:r>
        <w:rPr>
          <w:sz w:val="16"/>
        </w:rPr>
        <w:tab/>
        <w:t xml:space="preserve">Fax: </w:t>
      </w:r>
      <w:r>
        <w:rPr>
          <w:sz w:val="16"/>
        </w:rPr>
        <w:tab/>
        <w:t>03455 / 8066</w:t>
      </w:r>
    </w:p>
    <w:p w14:paraId="21C74B47" w14:textId="6DCF6C76" w:rsidR="00565460" w:rsidRDefault="00B83E6A" w:rsidP="00565460">
      <w:pPr>
        <w:spacing w:after="0"/>
        <w:rPr>
          <w:sz w:val="16"/>
        </w:rPr>
      </w:pPr>
      <w:r>
        <w:rPr>
          <w:sz w:val="16"/>
        </w:rPr>
        <w:t xml:space="preserve">Adresse: </w:t>
      </w:r>
      <w:r w:rsidR="00565460">
        <w:rPr>
          <w:sz w:val="16"/>
        </w:rPr>
        <w:t>Arnfels 190</w:t>
      </w:r>
      <w:r w:rsidR="00766B09">
        <w:rPr>
          <w:sz w:val="16"/>
        </w:rPr>
        <w:t xml:space="preserve">, </w:t>
      </w:r>
      <w:r w:rsidR="00766B09">
        <w:rPr>
          <w:sz w:val="16"/>
          <w:szCs w:val="16"/>
        </w:rPr>
        <w:t>8454 Arnfels</w:t>
      </w:r>
    </w:p>
    <w:p w14:paraId="759FAA7F" w14:textId="6FAE1E5D" w:rsidR="00565460" w:rsidRDefault="00565460" w:rsidP="00565460">
      <w:pPr>
        <w:spacing w:after="0"/>
        <w:rPr>
          <w:sz w:val="16"/>
          <w:szCs w:val="16"/>
        </w:rPr>
      </w:pPr>
      <w:r>
        <w:rPr>
          <w:sz w:val="16"/>
          <w:szCs w:val="16"/>
          <w:lang w:val="it-IT"/>
        </w:rPr>
        <w:t xml:space="preserve">E-Mail: </w:t>
      </w:r>
      <w:hyperlink r:id="rId8" w:history="1">
        <w:r>
          <w:rPr>
            <w:rStyle w:val="Hyperlink"/>
            <w:sz w:val="16"/>
            <w:szCs w:val="16"/>
            <w:lang w:val="it-IT"/>
          </w:rPr>
          <w:t>direktion@msarnfels.at</w:t>
        </w:r>
      </w:hyperlink>
      <w:r>
        <w:rPr>
          <w:sz w:val="16"/>
          <w:szCs w:val="16"/>
          <w:lang w:val="it-IT"/>
        </w:rPr>
        <w:tab/>
      </w:r>
      <w:r>
        <w:rPr>
          <w:sz w:val="16"/>
          <w:szCs w:val="16"/>
          <w:lang w:val="it-IT"/>
        </w:rPr>
        <w:tab/>
      </w:r>
      <w:r>
        <w:rPr>
          <w:sz w:val="16"/>
          <w:szCs w:val="16"/>
          <w:lang w:val="it-IT"/>
        </w:rPr>
        <w:tab/>
        <w:t xml:space="preserve">                   Net:</w:t>
      </w:r>
      <w:r>
        <w:rPr>
          <w:sz w:val="16"/>
          <w:szCs w:val="16"/>
          <w:lang w:val="it-IT"/>
        </w:rPr>
        <w:tab/>
      </w:r>
      <w:hyperlink r:id="rId9" w:history="1">
        <w:r>
          <w:rPr>
            <w:rStyle w:val="Hyperlink"/>
            <w:sz w:val="16"/>
            <w:szCs w:val="16"/>
            <w:lang w:val="it-IT"/>
          </w:rPr>
          <w:t>www.msarnfels.at</w:t>
        </w:r>
      </w:hyperlink>
      <w:r>
        <w:rPr>
          <w:sz w:val="16"/>
          <w:szCs w:val="16"/>
          <w:lang w:val="it-IT"/>
        </w:rPr>
        <w:tab/>
      </w:r>
      <w:r>
        <w:rPr>
          <w:sz w:val="16"/>
          <w:szCs w:val="16"/>
          <w:lang w:val="it-IT"/>
        </w:rPr>
        <w:tab/>
      </w:r>
      <w:r>
        <w:rPr>
          <w:sz w:val="16"/>
          <w:szCs w:val="16"/>
          <w:lang w:val="it-IT"/>
        </w:rPr>
        <w:tab/>
      </w:r>
    </w:p>
    <w:p w14:paraId="095CC3D3" w14:textId="77777777" w:rsidR="00A51ECB" w:rsidRPr="00E84468" w:rsidRDefault="00A51ECB">
      <w:pPr>
        <w:rPr>
          <w:sz w:val="6"/>
          <w:szCs w:val="6"/>
        </w:rPr>
      </w:pPr>
    </w:p>
    <w:p w14:paraId="7D94DA30" w14:textId="77777777" w:rsidR="00B50020" w:rsidRDefault="00B50020" w:rsidP="00E84468">
      <w:pPr>
        <w:spacing w:after="0" w:line="240" w:lineRule="auto"/>
        <w:jc w:val="center"/>
        <w:rPr>
          <w:b/>
          <w:sz w:val="32"/>
          <w:szCs w:val="32"/>
        </w:rPr>
      </w:pPr>
    </w:p>
    <w:p w14:paraId="2839BDC9" w14:textId="77777777" w:rsidR="00F07FED" w:rsidRDefault="00F07FED" w:rsidP="00E84468">
      <w:pPr>
        <w:spacing w:after="0" w:line="240" w:lineRule="auto"/>
        <w:jc w:val="center"/>
        <w:rPr>
          <w:b/>
          <w:sz w:val="32"/>
          <w:szCs w:val="32"/>
        </w:rPr>
      </w:pPr>
    </w:p>
    <w:p w14:paraId="46D12887" w14:textId="08AA4EF3" w:rsidR="00E84468" w:rsidRDefault="00E84468" w:rsidP="00E84468">
      <w:pPr>
        <w:spacing w:after="0" w:line="240" w:lineRule="auto"/>
        <w:jc w:val="center"/>
        <w:rPr>
          <w:b/>
          <w:sz w:val="32"/>
          <w:szCs w:val="32"/>
        </w:rPr>
      </w:pPr>
      <w:r w:rsidRPr="001936C9">
        <w:rPr>
          <w:b/>
          <w:sz w:val="32"/>
          <w:szCs w:val="32"/>
        </w:rPr>
        <w:t xml:space="preserve">Arbeitsmittelliste der </w:t>
      </w:r>
      <w:r w:rsidR="00B50020">
        <w:rPr>
          <w:b/>
          <w:sz w:val="32"/>
          <w:szCs w:val="32"/>
        </w:rPr>
        <w:t xml:space="preserve">2. </w:t>
      </w:r>
      <w:r w:rsidRPr="001936C9">
        <w:rPr>
          <w:b/>
          <w:sz w:val="32"/>
          <w:szCs w:val="32"/>
        </w:rPr>
        <w:t xml:space="preserve">Klasse / </w:t>
      </w:r>
      <w:r w:rsidR="00B50020">
        <w:rPr>
          <w:b/>
          <w:sz w:val="32"/>
          <w:szCs w:val="32"/>
        </w:rPr>
        <w:t>6.</w:t>
      </w:r>
      <w:r w:rsidR="00A17DF2">
        <w:rPr>
          <w:b/>
          <w:sz w:val="32"/>
          <w:szCs w:val="32"/>
        </w:rPr>
        <w:t xml:space="preserve"> </w:t>
      </w:r>
      <w:r w:rsidRPr="001936C9">
        <w:rPr>
          <w:b/>
          <w:sz w:val="32"/>
          <w:szCs w:val="32"/>
        </w:rPr>
        <w:t>Schulstufe</w:t>
      </w:r>
    </w:p>
    <w:p w14:paraId="1644944F" w14:textId="77777777" w:rsidR="00B50020" w:rsidRDefault="00B50020" w:rsidP="00E84468">
      <w:pPr>
        <w:spacing w:after="0" w:line="240" w:lineRule="auto"/>
        <w:jc w:val="center"/>
        <w:rPr>
          <w:b/>
          <w:sz w:val="32"/>
          <w:szCs w:val="32"/>
        </w:rPr>
      </w:pPr>
    </w:p>
    <w:p w14:paraId="528EEF1B" w14:textId="77777777" w:rsidR="00B50020" w:rsidRPr="001936C9" w:rsidRDefault="00B50020" w:rsidP="00E84468">
      <w:pPr>
        <w:spacing w:after="0" w:line="240" w:lineRule="auto"/>
        <w:jc w:val="center"/>
        <w:rPr>
          <w:b/>
          <w:sz w:val="32"/>
          <w:szCs w:val="32"/>
        </w:rPr>
      </w:pPr>
    </w:p>
    <w:p w14:paraId="610CA9B1" w14:textId="77777777" w:rsidR="00E84468" w:rsidRPr="00D71B06" w:rsidRDefault="00E84468" w:rsidP="00E84468">
      <w:pPr>
        <w:spacing w:after="0" w:line="240" w:lineRule="auto"/>
        <w:rPr>
          <w:sz w:val="4"/>
          <w:szCs w:val="4"/>
        </w:rPr>
      </w:pPr>
    </w:p>
    <w:p w14:paraId="4F7CBE5E" w14:textId="77777777" w:rsidR="00F07FED" w:rsidRPr="00D71B06" w:rsidRDefault="00F07FED" w:rsidP="00F07FED">
      <w:pPr>
        <w:spacing w:after="0" w:line="240" w:lineRule="auto"/>
        <w:rPr>
          <w:sz w:val="4"/>
          <w:szCs w:val="4"/>
        </w:rPr>
      </w:pPr>
    </w:p>
    <w:p w14:paraId="7F9FEC8B" w14:textId="77777777" w:rsidR="00F07FED" w:rsidRPr="00637FDE" w:rsidRDefault="00F07FED" w:rsidP="00F07FED">
      <w:pPr>
        <w:spacing w:after="0" w:line="240" w:lineRule="auto"/>
        <w:jc w:val="both"/>
      </w:pPr>
      <w:r w:rsidRPr="00637FDE">
        <w:t>Sehr geehrte Erziehungsberechtigte! Liebe Eltern!</w:t>
      </w:r>
    </w:p>
    <w:p w14:paraId="78354F9F" w14:textId="77777777" w:rsidR="00E84468" w:rsidRPr="00637FDE" w:rsidRDefault="00E84468" w:rsidP="00D71B06">
      <w:pPr>
        <w:spacing w:after="0" w:line="240" w:lineRule="auto"/>
        <w:jc w:val="both"/>
      </w:pPr>
      <w:r w:rsidRPr="00637FDE">
        <w:t>Damit der Schulanfang für Sie etwas stressfreier wird, möchten wir Ihnen noch vor Schulschluss eine Liste mit den benötigten Arbeitsmitteln zukommen lassen. Sie haben damit die Möglichkeit, die Schulsachen in Ruhe während der Ferien</w:t>
      </w:r>
      <w:r w:rsidR="00F4179E" w:rsidRPr="00637FDE">
        <w:t>z</w:t>
      </w:r>
      <w:r w:rsidRPr="00637FDE">
        <w:t>e</w:t>
      </w:r>
      <w:r w:rsidR="00F4179E" w:rsidRPr="00637FDE">
        <w:t>it</w:t>
      </w:r>
      <w:r w:rsidRPr="00637FDE">
        <w:t xml:space="preserve"> zu besorgen.</w:t>
      </w:r>
      <w:r w:rsidR="002B75FE" w:rsidRPr="00637FDE">
        <w:t xml:space="preserve"> Nehmen Sie sich auch die Zeit die </w:t>
      </w:r>
      <w:r w:rsidR="002B75FE" w:rsidRPr="00637FDE">
        <w:rPr>
          <w:b/>
          <w:u w:val="single"/>
        </w:rPr>
        <w:t>Unterrichtsmittel Ihres Kindes zu kennzeichnen</w:t>
      </w:r>
      <w:r w:rsidR="002B75FE" w:rsidRPr="00637FDE">
        <w:t>.</w:t>
      </w:r>
    </w:p>
    <w:p w14:paraId="2B08AF67" w14:textId="77777777" w:rsidR="00B50020" w:rsidRPr="00637FDE" w:rsidRDefault="00B50020" w:rsidP="00D71B06">
      <w:pPr>
        <w:spacing w:after="0" w:line="240" w:lineRule="auto"/>
        <w:jc w:val="both"/>
      </w:pPr>
    </w:p>
    <w:p w14:paraId="33B1F014" w14:textId="28B66057" w:rsidR="001B39E5" w:rsidRPr="00637FDE" w:rsidRDefault="001B39E5" w:rsidP="001B39E5">
      <w:pPr>
        <w:spacing w:after="0" w:line="240" w:lineRule="auto"/>
        <w:jc w:val="both"/>
      </w:pPr>
      <w:r w:rsidRPr="00637FDE">
        <w:rPr>
          <w:b/>
          <w:bCs/>
        </w:rPr>
        <w:t xml:space="preserve">Viele Materialien werden von der Schule </w:t>
      </w:r>
      <w:r w:rsidR="001C21C8" w:rsidRPr="00637FDE">
        <w:rPr>
          <w:b/>
          <w:bCs/>
        </w:rPr>
        <w:t>bestellt</w:t>
      </w:r>
      <w:r w:rsidRPr="00637FDE">
        <w:rPr>
          <w:b/>
          <w:bCs/>
        </w:rPr>
        <w:t>, die Gesamtkosten</w:t>
      </w:r>
      <w:r w:rsidR="0057793B" w:rsidRPr="00637FDE">
        <w:rPr>
          <w:b/>
          <w:bCs/>
        </w:rPr>
        <w:t xml:space="preserve"> </w:t>
      </w:r>
      <w:bookmarkStart w:id="0" w:name="_Hlk201840953"/>
      <w:r w:rsidR="0057793B" w:rsidRPr="00637FDE">
        <w:rPr>
          <w:b/>
          <w:bCs/>
        </w:rPr>
        <w:t>für die Eltern bzw. Erziehungsberechtigten</w:t>
      </w:r>
      <w:r w:rsidRPr="00637FDE">
        <w:rPr>
          <w:b/>
          <w:bCs/>
        </w:rPr>
        <w:t xml:space="preserve"> </w:t>
      </w:r>
      <w:bookmarkEnd w:id="0"/>
      <w:r w:rsidRPr="00637FDE">
        <w:rPr>
          <w:b/>
          <w:bCs/>
        </w:rPr>
        <w:t>belaufen sich auf ca. 70,00 €.</w:t>
      </w:r>
    </w:p>
    <w:p w14:paraId="1C01E955" w14:textId="77777777" w:rsidR="00B50020" w:rsidRPr="00E84468" w:rsidRDefault="00B50020" w:rsidP="00D71B06">
      <w:pPr>
        <w:spacing w:after="0" w:line="240" w:lineRule="auto"/>
        <w:jc w:val="both"/>
        <w:rPr>
          <w:sz w:val="20"/>
          <w:szCs w:val="20"/>
        </w:rPr>
      </w:pPr>
    </w:p>
    <w:p w14:paraId="303C6EB0" w14:textId="77777777" w:rsidR="00E84468" w:rsidRPr="00E84468" w:rsidRDefault="00E84468" w:rsidP="00E84468">
      <w:pPr>
        <w:spacing w:after="0" w:line="240" w:lineRule="auto"/>
        <w:rPr>
          <w:sz w:val="20"/>
          <w:szCs w:val="20"/>
        </w:rPr>
      </w:pPr>
    </w:p>
    <w:tbl>
      <w:tblPr>
        <w:tblW w:w="10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9"/>
        <w:gridCol w:w="7513"/>
      </w:tblGrid>
      <w:tr w:rsidR="00D71B06" w:rsidRPr="00E84468" w14:paraId="2412BE9F" w14:textId="77777777" w:rsidTr="00431D78">
        <w:trPr>
          <w:trHeight w:val="439"/>
        </w:trPr>
        <w:tc>
          <w:tcPr>
            <w:tcW w:w="2569" w:type="dxa"/>
            <w:shd w:val="clear" w:color="auto" w:fill="D9D9D9" w:themeFill="background1" w:themeFillShade="D9"/>
            <w:vAlign w:val="center"/>
          </w:tcPr>
          <w:p w14:paraId="196F2D62" w14:textId="77777777" w:rsidR="00D71B06" w:rsidRPr="00431D78" w:rsidRDefault="00D71B06" w:rsidP="006E3E5E">
            <w:pPr>
              <w:pStyle w:val="berschrift2"/>
              <w:rPr>
                <w:rFonts w:asciiTheme="minorHAnsi" w:hAnsiTheme="minorHAnsi"/>
                <w:sz w:val="28"/>
                <w:szCs w:val="28"/>
              </w:rPr>
            </w:pPr>
            <w:r w:rsidRPr="00431D78">
              <w:rPr>
                <w:rFonts w:asciiTheme="minorHAnsi" w:hAnsiTheme="minorHAnsi"/>
                <w:sz w:val="28"/>
                <w:szCs w:val="28"/>
              </w:rPr>
              <w:t>GEGENSTAND</w:t>
            </w:r>
          </w:p>
        </w:tc>
        <w:tc>
          <w:tcPr>
            <w:tcW w:w="7513" w:type="dxa"/>
            <w:shd w:val="clear" w:color="auto" w:fill="D9D9D9" w:themeFill="background1" w:themeFillShade="D9"/>
            <w:vAlign w:val="center"/>
          </w:tcPr>
          <w:p w14:paraId="592CBB1A" w14:textId="77777777" w:rsidR="00D71B06" w:rsidRPr="00431D78" w:rsidRDefault="00CC4A2E" w:rsidP="00E84468">
            <w:pPr>
              <w:pStyle w:val="berschrift1"/>
              <w:jc w:val="center"/>
              <w:rPr>
                <w:rFonts w:asciiTheme="minorHAnsi" w:hAnsiTheme="minorHAnsi"/>
                <w:sz w:val="28"/>
                <w:szCs w:val="28"/>
              </w:rPr>
            </w:pPr>
            <w:r w:rsidRPr="00431D78">
              <w:rPr>
                <w:rFonts w:asciiTheme="minorHAnsi" w:hAnsiTheme="minorHAnsi"/>
                <w:sz w:val="28"/>
                <w:szCs w:val="28"/>
              </w:rPr>
              <w:t>ARBEITSMITTEL</w:t>
            </w:r>
          </w:p>
        </w:tc>
      </w:tr>
      <w:tr w:rsidR="00C15C13" w:rsidRPr="00E84468" w14:paraId="3B5BD054" w14:textId="77777777" w:rsidTr="00431D78">
        <w:trPr>
          <w:trHeight w:val="613"/>
        </w:trPr>
        <w:tc>
          <w:tcPr>
            <w:tcW w:w="2569" w:type="dxa"/>
            <w:shd w:val="clear" w:color="auto" w:fill="D9D9D9" w:themeFill="background1" w:themeFillShade="D9"/>
            <w:vAlign w:val="center"/>
          </w:tcPr>
          <w:p w14:paraId="19DF4E76" w14:textId="22DD81AC" w:rsidR="00C15C13" w:rsidRPr="00431D78" w:rsidRDefault="00C15C13" w:rsidP="006E3E5E">
            <w:pPr>
              <w:spacing w:after="0" w:line="240" w:lineRule="auto"/>
              <w:rPr>
                <w:b/>
                <w:sz w:val="24"/>
                <w:szCs w:val="24"/>
              </w:rPr>
            </w:pPr>
            <w:r w:rsidRPr="00431D78">
              <w:rPr>
                <w:b/>
                <w:sz w:val="24"/>
                <w:szCs w:val="24"/>
              </w:rPr>
              <w:t>KUNST UND GESTALTUNG</w:t>
            </w:r>
          </w:p>
        </w:tc>
        <w:tc>
          <w:tcPr>
            <w:tcW w:w="7513" w:type="dxa"/>
            <w:vAlign w:val="center"/>
          </w:tcPr>
          <w:p w14:paraId="6FAF83AF" w14:textId="3C8D753C" w:rsidR="001310EC" w:rsidRPr="00431D78" w:rsidRDefault="00431D78" w:rsidP="00431D78">
            <w:pPr>
              <w:spacing w:after="0" w:line="240" w:lineRule="auto"/>
              <w:rPr>
                <w:sz w:val="24"/>
                <w:szCs w:val="24"/>
              </w:rPr>
            </w:pPr>
            <w:r w:rsidRPr="00431D78">
              <w:rPr>
                <w:sz w:val="24"/>
                <w:szCs w:val="24"/>
              </w:rPr>
              <w:t>Materialien vom Vorjahr ergänzen und die Malschachtel wieder damit auffüllen</w:t>
            </w:r>
          </w:p>
        </w:tc>
      </w:tr>
      <w:tr w:rsidR="00C15C13" w:rsidRPr="00E84468" w14:paraId="289AEF9F" w14:textId="77777777" w:rsidTr="00431D78">
        <w:trPr>
          <w:trHeight w:val="851"/>
        </w:trPr>
        <w:tc>
          <w:tcPr>
            <w:tcW w:w="2569" w:type="dxa"/>
            <w:shd w:val="clear" w:color="auto" w:fill="D9D9D9" w:themeFill="background1" w:themeFillShade="D9"/>
            <w:vAlign w:val="center"/>
          </w:tcPr>
          <w:p w14:paraId="4C53F4D1" w14:textId="32DFFDF0" w:rsidR="00C15C13" w:rsidRPr="00431D78" w:rsidRDefault="00C15C13" w:rsidP="006E3E5E">
            <w:pPr>
              <w:spacing w:after="0" w:line="240" w:lineRule="auto"/>
              <w:rPr>
                <w:b/>
                <w:sz w:val="24"/>
                <w:szCs w:val="24"/>
              </w:rPr>
            </w:pPr>
            <w:r w:rsidRPr="00431D78">
              <w:rPr>
                <w:b/>
                <w:sz w:val="24"/>
                <w:szCs w:val="24"/>
              </w:rPr>
              <w:t>TECHNIK UND DESIGN</w:t>
            </w:r>
          </w:p>
        </w:tc>
        <w:tc>
          <w:tcPr>
            <w:tcW w:w="7513" w:type="dxa"/>
            <w:vAlign w:val="center"/>
          </w:tcPr>
          <w:p w14:paraId="07311628" w14:textId="2055EF67" w:rsidR="00C15C13" w:rsidRPr="00431D78" w:rsidRDefault="00C15C13" w:rsidP="00431D78">
            <w:pPr>
              <w:spacing w:after="0" w:line="240" w:lineRule="auto"/>
              <w:rPr>
                <w:sz w:val="24"/>
                <w:szCs w:val="24"/>
              </w:rPr>
            </w:pPr>
            <w:r w:rsidRPr="00431D78">
              <w:rPr>
                <w:sz w:val="24"/>
                <w:szCs w:val="24"/>
              </w:rPr>
              <w:t>Schleifpapier</w:t>
            </w:r>
            <w:r w:rsidR="005165C3" w:rsidRPr="00431D78">
              <w:rPr>
                <w:sz w:val="24"/>
                <w:szCs w:val="24"/>
              </w:rPr>
              <w:t xml:space="preserve"> (120, 150)</w:t>
            </w:r>
          </w:p>
          <w:p w14:paraId="1D55A488" w14:textId="77777777" w:rsidR="00C15C13" w:rsidRPr="00431D78" w:rsidRDefault="00C15C13" w:rsidP="00431D78">
            <w:pPr>
              <w:spacing w:after="0" w:line="240" w:lineRule="auto"/>
              <w:rPr>
                <w:sz w:val="24"/>
                <w:szCs w:val="24"/>
              </w:rPr>
            </w:pPr>
            <w:r w:rsidRPr="00431D78">
              <w:rPr>
                <w:sz w:val="24"/>
                <w:szCs w:val="24"/>
              </w:rPr>
              <w:t>Leim</w:t>
            </w:r>
          </w:p>
          <w:p w14:paraId="02286A53" w14:textId="77777777" w:rsidR="00431D78" w:rsidRDefault="00431D78" w:rsidP="00431D78">
            <w:pPr>
              <w:spacing w:after="0" w:line="240" w:lineRule="auto"/>
              <w:rPr>
                <w:sz w:val="24"/>
                <w:szCs w:val="24"/>
              </w:rPr>
            </w:pPr>
            <w:r w:rsidRPr="00431D78">
              <w:rPr>
                <w:sz w:val="24"/>
                <w:szCs w:val="24"/>
              </w:rPr>
              <w:t>Tropffreier Uhu</w:t>
            </w:r>
          </w:p>
          <w:p w14:paraId="65A93D20" w14:textId="2C01BD0C" w:rsidR="003E06D0" w:rsidRPr="00431D78" w:rsidRDefault="003E06D0" w:rsidP="00431D78">
            <w:pPr>
              <w:spacing w:after="0" w:line="240" w:lineRule="auto"/>
              <w:rPr>
                <w:sz w:val="24"/>
                <w:szCs w:val="24"/>
              </w:rPr>
            </w:pPr>
            <w:r>
              <w:rPr>
                <w:sz w:val="24"/>
                <w:szCs w:val="24"/>
              </w:rPr>
              <w:t>Schere (keine Bastelschere)</w:t>
            </w:r>
          </w:p>
        </w:tc>
      </w:tr>
      <w:tr w:rsidR="00C15C13" w:rsidRPr="00E84468" w14:paraId="6565086A" w14:textId="77777777" w:rsidTr="00431D78">
        <w:trPr>
          <w:trHeight w:val="851"/>
        </w:trPr>
        <w:tc>
          <w:tcPr>
            <w:tcW w:w="2569" w:type="dxa"/>
            <w:shd w:val="clear" w:color="auto" w:fill="D9D9D9" w:themeFill="background1" w:themeFillShade="D9"/>
            <w:vAlign w:val="center"/>
          </w:tcPr>
          <w:p w14:paraId="5AE75CB5" w14:textId="77777777" w:rsidR="00C15C13" w:rsidRPr="00431D78" w:rsidRDefault="00C15C13" w:rsidP="000A0CA0">
            <w:pPr>
              <w:spacing w:after="0" w:line="240" w:lineRule="auto"/>
              <w:rPr>
                <w:b/>
                <w:sz w:val="24"/>
                <w:szCs w:val="24"/>
              </w:rPr>
            </w:pPr>
            <w:r w:rsidRPr="00431D78">
              <w:rPr>
                <w:b/>
                <w:sz w:val="24"/>
                <w:szCs w:val="24"/>
              </w:rPr>
              <w:t>BEWEGUNG und SPORT</w:t>
            </w:r>
          </w:p>
        </w:tc>
        <w:tc>
          <w:tcPr>
            <w:tcW w:w="7513" w:type="dxa"/>
            <w:vAlign w:val="center"/>
          </w:tcPr>
          <w:p w14:paraId="78DC8390" w14:textId="77777777" w:rsidR="00C15C13" w:rsidRPr="00431D78" w:rsidRDefault="00C15C13" w:rsidP="00431D78">
            <w:pPr>
              <w:spacing w:after="0" w:line="240" w:lineRule="auto"/>
              <w:rPr>
                <w:sz w:val="24"/>
                <w:szCs w:val="24"/>
              </w:rPr>
            </w:pPr>
            <w:r w:rsidRPr="00431D78">
              <w:rPr>
                <w:sz w:val="24"/>
                <w:szCs w:val="24"/>
              </w:rPr>
              <w:t>Turnbekleidung, kurz und lang</w:t>
            </w:r>
          </w:p>
          <w:p w14:paraId="3EB01629" w14:textId="67BD2303" w:rsidR="00C15C13" w:rsidRPr="00431D78" w:rsidRDefault="00C15C13" w:rsidP="00431D78">
            <w:pPr>
              <w:spacing w:after="0" w:line="240" w:lineRule="auto"/>
              <w:rPr>
                <w:sz w:val="24"/>
                <w:szCs w:val="24"/>
              </w:rPr>
            </w:pPr>
            <w:r w:rsidRPr="00431D78">
              <w:rPr>
                <w:sz w:val="24"/>
                <w:szCs w:val="24"/>
              </w:rPr>
              <w:t>Turnschuhe (2 Paar, für Halle und Gelände)</w:t>
            </w:r>
          </w:p>
          <w:p w14:paraId="044EFDA3" w14:textId="77777777" w:rsidR="00C15C13" w:rsidRPr="00431D78" w:rsidRDefault="00C15C13" w:rsidP="00431D78">
            <w:pPr>
              <w:spacing w:after="0" w:line="240" w:lineRule="auto"/>
              <w:rPr>
                <w:sz w:val="24"/>
                <w:szCs w:val="24"/>
              </w:rPr>
            </w:pPr>
            <w:r w:rsidRPr="00431D78">
              <w:rPr>
                <w:sz w:val="24"/>
                <w:szCs w:val="24"/>
              </w:rPr>
              <w:t>Waschzeug mit Handtuch</w:t>
            </w:r>
          </w:p>
        </w:tc>
      </w:tr>
      <w:tr w:rsidR="00C15C13" w:rsidRPr="00E84468" w14:paraId="518A609C" w14:textId="77777777" w:rsidTr="00431D78">
        <w:tc>
          <w:tcPr>
            <w:tcW w:w="2569" w:type="dxa"/>
            <w:vMerge w:val="restart"/>
            <w:shd w:val="clear" w:color="auto" w:fill="D9D9D9" w:themeFill="background1" w:themeFillShade="D9"/>
            <w:vAlign w:val="center"/>
          </w:tcPr>
          <w:p w14:paraId="7000BF2B" w14:textId="77777777" w:rsidR="00C15C13" w:rsidRPr="00431D78" w:rsidRDefault="00C15C13" w:rsidP="006E3E5E">
            <w:pPr>
              <w:spacing w:after="0" w:line="240" w:lineRule="auto"/>
              <w:rPr>
                <w:b/>
                <w:sz w:val="24"/>
                <w:szCs w:val="24"/>
              </w:rPr>
            </w:pPr>
            <w:r w:rsidRPr="00431D78">
              <w:rPr>
                <w:b/>
                <w:sz w:val="24"/>
                <w:szCs w:val="24"/>
              </w:rPr>
              <w:t>Immer dabei…</w:t>
            </w:r>
          </w:p>
        </w:tc>
        <w:tc>
          <w:tcPr>
            <w:tcW w:w="7513" w:type="dxa"/>
            <w:vAlign w:val="center"/>
          </w:tcPr>
          <w:p w14:paraId="7D42E496" w14:textId="513AF552" w:rsidR="00C15C13" w:rsidRPr="00431D78" w:rsidRDefault="00C15C13" w:rsidP="00431D78">
            <w:pPr>
              <w:spacing w:before="120" w:after="0" w:line="240" w:lineRule="auto"/>
              <w:rPr>
                <w:sz w:val="24"/>
                <w:szCs w:val="24"/>
              </w:rPr>
            </w:pPr>
            <w:r w:rsidRPr="00431D78">
              <w:rPr>
                <w:sz w:val="24"/>
                <w:szCs w:val="24"/>
              </w:rPr>
              <w:t>Federschachtel mit Schreibzeug, Bleistiften, Radiergummi, Spitzer, Farbstifte, Fineliner… Lineal/Geo-Dreieck klein</w:t>
            </w:r>
            <w:r w:rsidR="002804F1">
              <w:rPr>
                <w:sz w:val="24"/>
                <w:szCs w:val="24"/>
              </w:rPr>
              <w:t xml:space="preserve"> (nicht von Temu,-</w:t>
            </w:r>
            <w:r w:rsidR="002804F1" w:rsidRPr="005146F7">
              <w:rPr>
                <w:sz w:val="24"/>
                <w:szCs w:val="24"/>
              </w:rPr>
              <w:t xml:space="preserve"> </w:t>
            </w:r>
            <w:r w:rsidR="002804F1">
              <w:rPr>
                <w:sz w:val="24"/>
                <w:szCs w:val="24"/>
              </w:rPr>
              <w:t>Maßeinheiten stimmen dort nicht</w:t>
            </w:r>
            <w:r w:rsidR="002804F1" w:rsidRPr="005146F7">
              <w:rPr>
                <w:sz w:val="24"/>
                <w:szCs w:val="24"/>
              </w:rPr>
              <w:t>)</w:t>
            </w:r>
            <w:r w:rsidRPr="00431D78">
              <w:rPr>
                <w:sz w:val="24"/>
                <w:szCs w:val="24"/>
              </w:rPr>
              <w:t>, Zirkel, Schere, Uhu</w:t>
            </w:r>
            <w:r w:rsidR="002804F1">
              <w:rPr>
                <w:sz w:val="24"/>
                <w:szCs w:val="24"/>
              </w:rPr>
              <w:t>-Stick</w:t>
            </w:r>
          </w:p>
          <w:p w14:paraId="67B2CDB4" w14:textId="276B71CA" w:rsidR="00431D78" w:rsidRPr="00431D78" w:rsidRDefault="00431D78" w:rsidP="00431D78">
            <w:pPr>
              <w:spacing w:after="0" w:line="240" w:lineRule="auto"/>
              <w:rPr>
                <w:sz w:val="24"/>
                <w:szCs w:val="24"/>
              </w:rPr>
            </w:pPr>
          </w:p>
        </w:tc>
      </w:tr>
      <w:tr w:rsidR="00C15C13" w:rsidRPr="00E84468" w14:paraId="132507E8" w14:textId="77777777" w:rsidTr="00431D78">
        <w:tc>
          <w:tcPr>
            <w:tcW w:w="2569" w:type="dxa"/>
            <w:vMerge/>
            <w:vAlign w:val="center"/>
          </w:tcPr>
          <w:p w14:paraId="44A921EE" w14:textId="77777777" w:rsidR="00C15C13" w:rsidRPr="00431D78" w:rsidRDefault="00C15C13" w:rsidP="006E3E5E">
            <w:pPr>
              <w:spacing w:after="0" w:line="240" w:lineRule="auto"/>
              <w:rPr>
                <w:b/>
                <w:sz w:val="24"/>
                <w:szCs w:val="24"/>
              </w:rPr>
            </w:pPr>
          </w:p>
        </w:tc>
        <w:tc>
          <w:tcPr>
            <w:tcW w:w="7513" w:type="dxa"/>
            <w:vAlign w:val="center"/>
          </w:tcPr>
          <w:p w14:paraId="378B7F50" w14:textId="036099EC" w:rsidR="00431D78" w:rsidRPr="00431D78" w:rsidRDefault="00431D78" w:rsidP="00431D78">
            <w:pPr>
              <w:spacing w:after="0" w:line="240" w:lineRule="auto"/>
              <w:rPr>
                <w:sz w:val="24"/>
                <w:szCs w:val="24"/>
              </w:rPr>
            </w:pPr>
          </w:p>
          <w:p w14:paraId="27877876" w14:textId="76EE85AF" w:rsidR="00C15C13" w:rsidRPr="00431D78" w:rsidRDefault="00C15C13" w:rsidP="00431D78">
            <w:pPr>
              <w:spacing w:after="120" w:line="240" w:lineRule="auto"/>
              <w:rPr>
                <w:sz w:val="24"/>
                <w:szCs w:val="24"/>
              </w:rPr>
            </w:pPr>
            <w:r w:rsidRPr="00431D78">
              <w:rPr>
                <w:b/>
                <w:sz w:val="24"/>
                <w:szCs w:val="24"/>
              </w:rPr>
              <w:t>HAUSSCHUHE</w:t>
            </w:r>
            <w:r w:rsidRPr="00431D78">
              <w:rPr>
                <w:sz w:val="24"/>
                <w:szCs w:val="24"/>
              </w:rPr>
              <w:t xml:space="preserve"> mit Stoffsackerl</w:t>
            </w:r>
          </w:p>
        </w:tc>
      </w:tr>
    </w:tbl>
    <w:p w14:paraId="605222F4" w14:textId="77777777" w:rsidR="00B50020" w:rsidRDefault="00B50020" w:rsidP="005D0FBA">
      <w:pPr>
        <w:spacing w:before="60" w:after="0" w:line="240" w:lineRule="auto"/>
        <w:jc w:val="center"/>
        <w:rPr>
          <w:sz w:val="20"/>
          <w:szCs w:val="20"/>
        </w:rPr>
      </w:pPr>
    </w:p>
    <w:p w14:paraId="08491F6D" w14:textId="77777777" w:rsidR="00B50020" w:rsidRDefault="00B50020" w:rsidP="005D0FBA">
      <w:pPr>
        <w:spacing w:before="60" w:after="0" w:line="240" w:lineRule="auto"/>
        <w:jc w:val="center"/>
        <w:rPr>
          <w:sz w:val="20"/>
          <w:szCs w:val="20"/>
        </w:rPr>
      </w:pPr>
    </w:p>
    <w:p w14:paraId="7A91D708" w14:textId="27A8B89B" w:rsidR="00B50020" w:rsidRPr="00EC632E" w:rsidRDefault="00B50020" w:rsidP="00B50020">
      <w:pPr>
        <w:pStyle w:val="berschrift2"/>
        <w:pBdr>
          <w:top w:val="single" w:sz="4" w:space="1" w:color="auto" w:shadow="1"/>
          <w:left w:val="single" w:sz="4" w:space="3" w:color="auto" w:shadow="1"/>
          <w:bottom w:val="single" w:sz="4" w:space="1" w:color="auto" w:shadow="1"/>
          <w:right w:val="single" w:sz="4" w:space="4" w:color="auto" w:shadow="1"/>
        </w:pBdr>
        <w:shd w:val="clear" w:color="auto" w:fill="E6E6E6"/>
        <w:spacing w:before="240"/>
        <w:ind w:left="2495" w:right="2024"/>
        <w:jc w:val="center"/>
        <w:rPr>
          <w:rFonts w:asciiTheme="minorHAnsi" w:hAnsiTheme="minorHAnsi"/>
          <w:sz w:val="20"/>
        </w:rPr>
      </w:pPr>
      <w:r>
        <w:rPr>
          <w:rFonts w:asciiTheme="minorHAnsi" w:hAnsiTheme="minorHAnsi"/>
          <w:sz w:val="20"/>
        </w:rPr>
        <w:t>S</w:t>
      </w:r>
      <w:r w:rsidRPr="00EC632E">
        <w:rPr>
          <w:rFonts w:asciiTheme="minorHAnsi" w:hAnsiTheme="minorHAnsi"/>
          <w:sz w:val="20"/>
        </w:rPr>
        <w:t xml:space="preserve">CHULBEGINN: Montag, </w:t>
      </w:r>
      <w:r w:rsidR="00431D78">
        <w:rPr>
          <w:rFonts w:asciiTheme="minorHAnsi" w:hAnsiTheme="minorHAnsi"/>
          <w:sz w:val="20"/>
        </w:rPr>
        <w:t>14</w:t>
      </w:r>
      <w:r w:rsidRPr="00EC632E">
        <w:rPr>
          <w:rFonts w:asciiTheme="minorHAnsi" w:hAnsiTheme="minorHAnsi"/>
          <w:sz w:val="20"/>
        </w:rPr>
        <w:t>. September 202</w:t>
      </w:r>
      <w:r w:rsidR="00431D78">
        <w:rPr>
          <w:rFonts w:asciiTheme="minorHAnsi" w:hAnsiTheme="minorHAnsi"/>
          <w:sz w:val="20"/>
        </w:rPr>
        <w:t>6</w:t>
      </w:r>
      <w:r w:rsidRPr="00EC632E">
        <w:rPr>
          <w:rFonts w:asciiTheme="minorHAnsi" w:hAnsiTheme="minorHAnsi"/>
          <w:sz w:val="20"/>
        </w:rPr>
        <w:t xml:space="preserve"> um 8 Uhr</w:t>
      </w:r>
    </w:p>
    <w:p w14:paraId="6132F29A" w14:textId="77777777" w:rsidR="00B50020" w:rsidRDefault="00B50020" w:rsidP="005D0FBA">
      <w:pPr>
        <w:spacing w:before="60" w:after="0" w:line="240" w:lineRule="auto"/>
        <w:jc w:val="center"/>
        <w:rPr>
          <w:sz w:val="20"/>
          <w:szCs w:val="20"/>
        </w:rPr>
      </w:pPr>
    </w:p>
    <w:p w14:paraId="5BDD3BC8" w14:textId="77777777" w:rsidR="00B50020" w:rsidRDefault="00B50020" w:rsidP="005D0FBA">
      <w:pPr>
        <w:spacing w:before="60" w:after="0" w:line="240" w:lineRule="auto"/>
        <w:jc w:val="center"/>
        <w:rPr>
          <w:sz w:val="20"/>
          <w:szCs w:val="20"/>
        </w:rPr>
      </w:pPr>
    </w:p>
    <w:p w14:paraId="2220F22E" w14:textId="6957973E" w:rsidR="00E84468" w:rsidRPr="00E84468" w:rsidRDefault="00E84468" w:rsidP="005D0FBA">
      <w:pPr>
        <w:spacing w:before="60" w:after="0" w:line="240" w:lineRule="auto"/>
        <w:jc w:val="center"/>
        <w:rPr>
          <w:sz w:val="20"/>
          <w:szCs w:val="20"/>
        </w:rPr>
      </w:pPr>
      <w:r w:rsidRPr="00E84468">
        <w:rPr>
          <w:sz w:val="20"/>
          <w:szCs w:val="20"/>
        </w:rPr>
        <w:t>Wir wünschen Ihnen und Ihren Kindern einen schönen Sommer und freuen uns auf den Herbst!</w:t>
      </w:r>
    </w:p>
    <w:p w14:paraId="08F65E55" w14:textId="304883D3" w:rsidR="006C7F3A" w:rsidRPr="00E84468" w:rsidRDefault="00FA6490" w:rsidP="00EC632E">
      <w:pPr>
        <w:spacing w:after="0" w:line="240" w:lineRule="auto"/>
        <w:jc w:val="center"/>
        <w:rPr>
          <w:sz w:val="20"/>
          <w:szCs w:val="20"/>
        </w:rPr>
      </w:pPr>
      <w:r w:rsidRPr="0089261D">
        <w:rPr>
          <w:b/>
          <w:sz w:val="20"/>
          <w:szCs w:val="20"/>
        </w:rPr>
        <w:t>D</w:t>
      </w:r>
      <w:r w:rsidR="0089261D" w:rsidRPr="0089261D">
        <w:rPr>
          <w:b/>
          <w:sz w:val="20"/>
          <w:szCs w:val="20"/>
        </w:rPr>
        <w:t xml:space="preserve">er </w:t>
      </w:r>
      <w:r w:rsidR="00EE0A52">
        <w:rPr>
          <w:b/>
          <w:sz w:val="20"/>
          <w:szCs w:val="20"/>
        </w:rPr>
        <w:t>Schulleiter</w:t>
      </w:r>
      <w:r w:rsidRPr="0089261D">
        <w:rPr>
          <w:b/>
          <w:sz w:val="20"/>
          <w:szCs w:val="20"/>
        </w:rPr>
        <w:t xml:space="preserve"> und</w:t>
      </w:r>
      <w:r w:rsidR="00E84468" w:rsidRPr="0089261D">
        <w:rPr>
          <w:b/>
          <w:sz w:val="20"/>
          <w:szCs w:val="20"/>
        </w:rPr>
        <w:t xml:space="preserve"> </w:t>
      </w:r>
      <w:r w:rsidR="0089261D" w:rsidRPr="0089261D">
        <w:rPr>
          <w:b/>
          <w:sz w:val="20"/>
          <w:szCs w:val="20"/>
        </w:rPr>
        <w:t xml:space="preserve">die </w:t>
      </w:r>
      <w:r w:rsidR="00E84468" w:rsidRPr="0089261D">
        <w:rPr>
          <w:b/>
          <w:sz w:val="20"/>
          <w:szCs w:val="20"/>
        </w:rPr>
        <w:t>Lehrer</w:t>
      </w:r>
      <w:r w:rsidR="00565460">
        <w:rPr>
          <w:b/>
          <w:sz w:val="20"/>
          <w:szCs w:val="20"/>
        </w:rPr>
        <w:t>*</w:t>
      </w:r>
      <w:r w:rsidR="004A4E05">
        <w:rPr>
          <w:b/>
          <w:sz w:val="20"/>
          <w:szCs w:val="20"/>
        </w:rPr>
        <w:t>i</w:t>
      </w:r>
      <w:r w:rsidR="00070416">
        <w:rPr>
          <w:b/>
          <w:sz w:val="20"/>
          <w:szCs w:val="20"/>
        </w:rPr>
        <w:t>nnen</w:t>
      </w:r>
      <w:r w:rsidR="004A4E05">
        <w:rPr>
          <w:b/>
          <w:sz w:val="20"/>
          <w:szCs w:val="20"/>
        </w:rPr>
        <w:t xml:space="preserve"> </w:t>
      </w:r>
      <w:r w:rsidR="00E84468" w:rsidRPr="0089261D">
        <w:rPr>
          <w:b/>
          <w:sz w:val="20"/>
          <w:szCs w:val="20"/>
        </w:rPr>
        <w:t>der MS Arnfels</w:t>
      </w:r>
    </w:p>
    <w:sectPr w:rsidR="006C7F3A" w:rsidRPr="00E84468" w:rsidSect="00EC632E">
      <w:pgSz w:w="11906" w:h="16838"/>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AF"/>
    <w:rsid w:val="00017323"/>
    <w:rsid w:val="00044F8F"/>
    <w:rsid w:val="00070416"/>
    <w:rsid w:val="0007185B"/>
    <w:rsid w:val="0007600E"/>
    <w:rsid w:val="000A0EE9"/>
    <w:rsid w:val="000D7BFF"/>
    <w:rsid w:val="000F0705"/>
    <w:rsid w:val="00104909"/>
    <w:rsid w:val="001077B4"/>
    <w:rsid w:val="00123F53"/>
    <w:rsid w:val="001310EC"/>
    <w:rsid w:val="00176984"/>
    <w:rsid w:val="001849AA"/>
    <w:rsid w:val="001936C9"/>
    <w:rsid w:val="001B39E5"/>
    <w:rsid w:val="001C21C8"/>
    <w:rsid w:val="001C40DE"/>
    <w:rsid w:val="001C6C1F"/>
    <w:rsid w:val="001E3AAE"/>
    <w:rsid w:val="00252AF4"/>
    <w:rsid w:val="002804F1"/>
    <w:rsid w:val="00295646"/>
    <w:rsid w:val="002B016C"/>
    <w:rsid w:val="002B4CFE"/>
    <w:rsid w:val="002B75FE"/>
    <w:rsid w:val="002E06B2"/>
    <w:rsid w:val="00303DE6"/>
    <w:rsid w:val="00316DD8"/>
    <w:rsid w:val="00320096"/>
    <w:rsid w:val="00325E7E"/>
    <w:rsid w:val="00341701"/>
    <w:rsid w:val="00341F5C"/>
    <w:rsid w:val="00365B40"/>
    <w:rsid w:val="00367FDB"/>
    <w:rsid w:val="003A7C71"/>
    <w:rsid w:val="003C7F97"/>
    <w:rsid w:val="003D1017"/>
    <w:rsid w:val="003D5B71"/>
    <w:rsid w:val="003E06D0"/>
    <w:rsid w:val="003E5BA3"/>
    <w:rsid w:val="004007E9"/>
    <w:rsid w:val="004019DA"/>
    <w:rsid w:val="00417D01"/>
    <w:rsid w:val="00431D78"/>
    <w:rsid w:val="004337F7"/>
    <w:rsid w:val="00480530"/>
    <w:rsid w:val="004A4E05"/>
    <w:rsid w:val="004A68B3"/>
    <w:rsid w:val="004C127B"/>
    <w:rsid w:val="004F6F01"/>
    <w:rsid w:val="00504B80"/>
    <w:rsid w:val="00506A37"/>
    <w:rsid w:val="005165C3"/>
    <w:rsid w:val="00563BA4"/>
    <w:rsid w:val="00565460"/>
    <w:rsid w:val="0057793B"/>
    <w:rsid w:val="00594C36"/>
    <w:rsid w:val="005A13F5"/>
    <w:rsid w:val="005D0FBA"/>
    <w:rsid w:val="005D5266"/>
    <w:rsid w:val="006212EE"/>
    <w:rsid w:val="00634238"/>
    <w:rsid w:val="00637FDE"/>
    <w:rsid w:val="0064485B"/>
    <w:rsid w:val="00652879"/>
    <w:rsid w:val="006562F6"/>
    <w:rsid w:val="0066782B"/>
    <w:rsid w:val="00685CD7"/>
    <w:rsid w:val="00693E02"/>
    <w:rsid w:val="00694F2A"/>
    <w:rsid w:val="006B5797"/>
    <w:rsid w:val="006C7F3A"/>
    <w:rsid w:val="006D0201"/>
    <w:rsid w:val="006E3E5E"/>
    <w:rsid w:val="00715F29"/>
    <w:rsid w:val="00746495"/>
    <w:rsid w:val="00766B09"/>
    <w:rsid w:val="00773EDB"/>
    <w:rsid w:val="007A7287"/>
    <w:rsid w:val="007E14D1"/>
    <w:rsid w:val="007F7D49"/>
    <w:rsid w:val="008077F2"/>
    <w:rsid w:val="00810FD0"/>
    <w:rsid w:val="008255FA"/>
    <w:rsid w:val="00834090"/>
    <w:rsid w:val="0083700B"/>
    <w:rsid w:val="00837973"/>
    <w:rsid w:val="00861C87"/>
    <w:rsid w:val="0086210C"/>
    <w:rsid w:val="00863DE3"/>
    <w:rsid w:val="00877B63"/>
    <w:rsid w:val="00882B8E"/>
    <w:rsid w:val="00891767"/>
    <w:rsid w:val="0089261D"/>
    <w:rsid w:val="008938C6"/>
    <w:rsid w:val="008A5DC4"/>
    <w:rsid w:val="008C1A0E"/>
    <w:rsid w:val="008F202B"/>
    <w:rsid w:val="008F76A4"/>
    <w:rsid w:val="009326CF"/>
    <w:rsid w:val="009B328E"/>
    <w:rsid w:val="009B56E7"/>
    <w:rsid w:val="009F0E81"/>
    <w:rsid w:val="00A10FF0"/>
    <w:rsid w:val="00A17DF2"/>
    <w:rsid w:val="00A2754F"/>
    <w:rsid w:val="00A36C20"/>
    <w:rsid w:val="00A51ECB"/>
    <w:rsid w:val="00A60B62"/>
    <w:rsid w:val="00A82929"/>
    <w:rsid w:val="00A877C1"/>
    <w:rsid w:val="00AB10EF"/>
    <w:rsid w:val="00B1758B"/>
    <w:rsid w:val="00B17B82"/>
    <w:rsid w:val="00B50020"/>
    <w:rsid w:val="00B76160"/>
    <w:rsid w:val="00B83E6A"/>
    <w:rsid w:val="00BD089E"/>
    <w:rsid w:val="00BD7982"/>
    <w:rsid w:val="00C04B0C"/>
    <w:rsid w:val="00C15C13"/>
    <w:rsid w:val="00C637D9"/>
    <w:rsid w:val="00C64603"/>
    <w:rsid w:val="00CA18B5"/>
    <w:rsid w:val="00CA6812"/>
    <w:rsid w:val="00CB4094"/>
    <w:rsid w:val="00CC4A2E"/>
    <w:rsid w:val="00CE323E"/>
    <w:rsid w:val="00CE461C"/>
    <w:rsid w:val="00CF0EC0"/>
    <w:rsid w:val="00CF4AB2"/>
    <w:rsid w:val="00D12FB7"/>
    <w:rsid w:val="00D32202"/>
    <w:rsid w:val="00D461D3"/>
    <w:rsid w:val="00D65930"/>
    <w:rsid w:val="00D71B06"/>
    <w:rsid w:val="00D93DED"/>
    <w:rsid w:val="00DA3EE0"/>
    <w:rsid w:val="00DC3704"/>
    <w:rsid w:val="00DE3001"/>
    <w:rsid w:val="00E05763"/>
    <w:rsid w:val="00E3514B"/>
    <w:rsid w:val="00E6001B"/>
    <w:rsid w:val="00E609BD"/>
    <w:rsid w:val="00E641FB"/>
    <w:rsid w:val="00E84468"/>
    <w:rsid w:val="00EA7A60"/>
    <w:rsid w:val="00EC632E"/>
    <w:rsid w:val="00EE0A52"/>
    <w:rsid w:val="00EE3F93"/>
    <w:rsid w:val="00F07FED"/>
    <w:rsid w:val="00F23A0C"/>
    <w:rsid w:val="00F3121B"/>
    <w:rsid w:val="00F31F8E"/>
    <w:rsid w:val="00F4179E"/>
    <w:rsid w:val="00F46D4E"/>
    <w:rsid w:val="00F474AF"/>
    <w:rsid w:val="00F47580"/>
    <w:rsid w:val="00F721DB"/>
    <w:rsid w:val="00F83E06"/>
    <w:rsid w:val="00F86C1D"/>
    <w:rsid w:val="00F9454A"/>
    <w:rsid w:val="00F949C9"/>
    <w:rsid w:val="00F9652F"/>
    <w:rsid w:val="00F96D02"/>
    <w:rsid w:val="00FA6490"/>
    <w:rsid w:val="017D5881"/>
    <w:rsid w:val="134DD2AB"/>
    <w:rsid w:val="2AB586ED"/>
    <w:rsid w:val="2ED6F2BA"/>
    <w:rsid w:val="3DF29205"/>
    <w:rsid w:val="4C3534FD"/>
    <w:rsid w:val="4F3BC585"/>
    <w:rsid w:val="575A5B7E"/>
    <w:rsid w:val="6C4F0C2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AEEB"/>
  <w15:docId w15:val="{FAC4CA55-A6B0-4DFE-AF12-1B5839BF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5930"/>
  </w:style>
  <w:style w:type="paragraph" w:styleId="berschrift1">
    <w:name w:val="heading 1"/>
    <w:basedOn w:val="Standard"/>
    <w:next w:val="Standard"/>
    <w:link w:val="berschrift1Zchn"/>
    <w:qFormat/>
    <w:rsid w:val="00E84468"/>
    <w:pPr>
      <w:keepNext/>
      <w:spacing w:after="0" w:line="240" w:lineRule="auto"/>
      <w:outlineLvl w:val="0"/>
    </w:pPr>
    <w:rPr>
      <w:rFonts w:ascii="Times New Roman" w:eastAsia="Times New Roman" w:hAnsi="Times New Roman" w:cs="Times New Roman"/>
      <w:b/>
      <w:sz w:val="20"/>
      <w:szCs w:val="20"/>
      <w:lang w:val="de-DE" w:eastAsia="de-DE"/>
    </w:rPr>
  </w:style>
  <w:style w:type="paragraph" w:styleId="berschrift2">
    <w:name w:val="heading 2"/>
    <w:basedOn w:val="Standard"/>
    <w:next w:val="Standard"/>
    <w:link w:val="berschrift2Zchn"/>
    <w:qFormat/>
    <w:rsid w:val="00E84468"/>
    <w:pPr>
      <w:keepNext/>
      <w:spacing w:after="0" w:line="240" w:lineRule="auto"/>
      <w:outlineLvl w:val="1"/>
    </w:pPr>
    <w:rPr>
      <w:rFonts w:ascii="Times New Roman" w:eastAsia="Times New Roman" w:hAnsi="Times New Roman" w:cs="Times New Roman"/>
      <w:b/>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C7F3A"/>
    <w:rPr>
      <w:color w:val="0000FF"/>
      <w:u w:val="single"/>
    </w:rPr>
  </w:style>
  <w:style w:type="paragraph" w:customStyle="1" w:styleId="Firmenname">
    <w:name w:val="Firmenname"/>
    <w:basedOn w:val="Textkrper"/>
    <w:next w:val="Standard"/>
    <w:rsid w:val="006C7F3A"/>
    <w:pPr>
      <w:keepNext/>
      <w:keepLines/>
      <w:pBdr>
        <w:bottom w:val="single" w:sz="6" w:space="4" w:color="auto"/>
      </w:pBdr>
      <w:spacing w:before="120" w:after="60" w:line="240" w:lineRule="auto"/>
      <w:jc w:val="right"/>
    </w:pPr>
    <w:rPr>
      <w:rFonts w:ascii="Arial" w:eastAsia="Times New Roman" w:hAnsi="Arial" w:cs="Times New Roman"/>
      <w:b/>
      <w:caps/>
      <w:szCs w:val="20"/>
      <w:lang w:val="de-DE" w:eastAsia="de-DE"/>
    </w:rPr>
  </w:style>
  <w:style w:type="paragraph" w:styleId="Textkrper">
    <w:name w:val="Body Text"/>
    <w:basedOn w:val="Standard"/>
    <w:link w:val="TextkrperZchn"/>
    <w:uiPriority w:val="99"/>
    <w:semiHidden/>
    <w:unhideWhenUsed/>
    <w:rsid w:val="006C7F3A"/>
    <w:pPr>
      <w:spacing w:after="120"/>
    </w:pPr>
  </w:style>
  <w:style w:type="character" w:customStyle="1" w:styleId="TextkrperZchn">
    <w:name w:val="Textkörper Zchn"/>
    <w:basedOn w:val="Absatz-Standardschriftart"/>
    <w:link w:val="Textkrper"/>
    <w:uiPriority w:val="99"/>
    <w:semiHidden/>
    <w:rsid w:val="006C7F3A"/>
  </w:style>
  <w:style w:type="character" w:customStyle="1" w:styleId="berschrift1Zchn">
    <w:name w:val="Überschrift 1 Zchn"/>
    <w:basedOn w:val="Absatz-Standardschriftart"/>
    <w:link w:val="berschrift1"/>
    <w:rsid w:val="00E84468"/>
    <w:rPr>
      <w:rFonts w:ascii="Times New Roman" w:eastAsia="Times New Roman" w:hAnsi="Times New Roman" w:cs="Times New Roman"/>
      <w:b/>
      <w:sz w:val="20"/>
      <w:szCs w:val="20"/>
      <w:lang w:val="de-DE" w:eastAsia="de-DE"/>
    </w:rPr>
  </w:style>
  <w:style w:type="character" w:customStyle="1" w:styleId="berschrift2Zchn">
    <w:name w:val="Überschrift 2 Zchn"/>
    <w:basedOn w:val="Absatz-Standardschriftart"/>
    <w:link w:val="berschrift2"/>
    <w:rsid w:val="00E84468"/>
    <w:rPr>
      <w:rFonts w:ascii="Times New Roman" w:eastAsia="Times New Roman" w:hAnsi="Times New Roman" w:cs="Times New Roman"/>
      <w:b/>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5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ktion@msarnfels.at"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msarnfels.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Texte\NMS\nm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eb8d9f-2967-4414-809a-d2e7d9df5072">
      <Terms xmlns="http://schemas.microsoft.com/office/infopath/2007/PartnerControls"/>
    </lcf76f155ced4ddcb4097134ff3c332f>
    <TaxCatchAll xmlns="3a9fb54b-c2e0-4373-a3b2-9381f74e068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EEFF35B8159AB45BA010450F9E90D29" ma:contentTypeVersion="13" ma:contentTypeDescription="Ustvari nov dokument." ma:contentTypeScope="" ma:versionID="3d01ca9dcbde35a0198cc0fe923afbc2">
  <xsd:schema xmlns:xsd="http://www.w3.org/2001/XMLSchema" xmlns:xs="http://www.w3.org/2001/XMLSchema" xmlns:p="http://schemas.microsoft.com/office/2006/metadata/properties" xmlns:ns2="36eb8d9f-2967-4414-809a-d2e7d9df5072" xmlns:ns3="3a9fb54b-c2e0-4373-a3b2-9381f74e068c" targetNamespace="http://schemas.microsoft.com/office/2006/metadata/properties" ma:root="true" ma:fieldsID="31fa8ceb339099da7c7f5af996e41348" ns2:_="" ns3:_="">
    <xsd:import namespace="36eb8d9f-2967-4414-809a-d2e7d9df5072"/>
    <xsd:import namespace="3a9fb54b-c2e0-4373-a3b2-9381f74e06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b8d9f-2967-4414-809a-d2e7d9df5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3650bcca-1853-4be3-97c7-7330979a62c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9fb54b-c2e0-4373-a3b2-9381f74e068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6" nillable="true" ma:displayName="Taxonomy Catch All Column" ma:hidden="true" ma:list="{6dadda75-e723-439c-87f5-51be63c3e43e}" ma:internalName="TaxCatchAll" ma:showField="CatchAllData" ma:web="3a9fb54b-c2e0-4373-a3b2-9381f74e06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93E09-B322-4F98-B2A1-5A209D3B8E4E}">
  <ds:schemaRefs>
    <ds:schemaRef ds:uri="http://schemas.microsoft.com/office/2006/metadata/properties"/>
    <ds:schemaRef ds:uri="http://schemas.microsoft.com/office/infopath/2007/PartnerControls"/>
    <ds:schemaRef ds:uri="36eb8d9f-2967-4414-809a-d2e7d9df5072"/>
    <ds:schemaRef ds:uri="3a9fb54b-c2e0-4373-a3b2-9381f74e068c"/>
  </ds:schemaRefs>
</ds:datastoreItem>
</file>

<file path=customXml/itemProps2.xml><?xml version="1.0" encoding="utf-8"?>
<ds:datastoreItem xmlns:ds="http://schemas.openxmlformats.org/officeDocument/2006/customXml" ds:itemID="{984021A0-8375-4FE7-B976-6118506CC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b8d9f-2967-4414-809a-d2e7d9df5072"/>
    <ds:schemaRef ds:uri="3a9fb54b-c2e0-4373-a3b2-9381f74e0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05368-B0F8-489B-95B2-85D7460D37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nms</Template>
  <TotalTime>0</TotalTime>
  <Pages>1</Pages>
  <Words>229</Words>
  <Characters>1449</Characters>
  <Application>Microsoft Office Word</Application>
  <DocSecurity>0</DocSecurity>
  <Lines>12</Lines>
  <Paragraphs>3</Paragraphs>
  <ScaleCrop>false</ScaleCrop>
  <Company>Hewlett-Packard</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Lehrer</dc:creator>
  <cp:lastModifiedBy>Angelika Pommer</cp:lastModifiedBy>
  <cp:revision>47</cp:revision>
  <cp:lastPrinted>2019-06-24T08:55:00Z</cp:lastPrinted>
  <dcterms:created xsi:type="dcterms:W3CDTF">2022-06-27T15:06:00Z</dcterms:created>
  <dcterms:modified xsi:type="dcterms:W3CDTF">2026-06-25T08:12:00Z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0x010100BEEFF35B8159AB45BA010450F9E90D29</vt:lpwstr>
  </property>
  <property fmtid="{D5CDD505-2E9C-101B-9397-08002B2CF9AE}" pid="3" name="MediaServiceImageTags">
    <vt:lpwstr/>
  </property>
</Properties>
</file>